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DF4CC4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512B78" w:rsidRDefault="00B53C37" w:rsidP="00846F7A">
            <w:r w:rsidRPr="00512B78">
              <w:rPr>
                <w:rFonts w:hint="cs"/>
                <w:rtl/>
              </w:rPr>
              <w:t>[__</w:t>
            </w:r>
            <w:r w:rsidR="00846F7A">
              <w:rPr>
                <w:rFonts w:hint="cs"/>
                <w:rtl/>
              </w:rPr>
              <w:t>30/09/2021</w:t>
            </w:r>
            <w:r w:rsidRPr="00512B78">
              <w:rPr>
                <w:rFonts w:hint="cs"/>
                <w:rtl/>
              </w:rPr>
              <w:t>_]</w:t>
            </w:r>
          </w:p>
        </w:tc>
      </w:tr>
    </w:tbl>
    <w:p w:rsidR="00332AFB" w:rsidRDefault="00DF4CC4" w:rsidP="00222867">
      <w:pPr>
        <w:rPr>
          <w:rtl/>
        </w:rPr>
      </w:pPr>
    </w:p>
    <w:p w:rsidR="00222867" w:rsidRDefault="00DF4CC4" w:rsidP="00222867">
      <w:pPr>
        <w:rPr>
          <w:rtl/>
        </w:rPr>
      </w:pPr>
    </w:p>
    <w:p w:rsidR="00222867" w:rsidRDefault="00DF4CC4" w:rsidP="00222867">
      <w:pPr>
        <w:rPr>
          <w:rtl/>
        </w:rPr>
      </w:pPr>
    </w:p>
    <w:p w:rsidR="00222867" w:rsidRDefault="00DF4CC4" w:rsidP="00222867">
      <w:pPr>
        <w:rPr>
          <w:rtl/>
        </w:rPr>
      </w:pPr>
    </w:p>
    <w:p w:rsidR="00222867" w:rsidRDefault="00DF4CC4" w:rsidP="00222867">
      <w:pPr>
        <w:rPr>
          <w:rtl/>
        </w:rPr>
      </w:pPr>
    </w:p>
    <w:p w:rsidR="00222867" w:rsidRDefault="00DF4CC4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DF4CC4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DF4CC4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:rsidTr="008653E4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:rsidR="00D57402" w:rsidRPr="0008190B" w:rsidRDefault="00F73580" w:rsidP="00D57402">
            <w:pPr>
              <w:pStyle w:val="af4"/>
              <w:numPr>
                <w:ilvl w:val="0"/>
                <w:numId w:val="21"/>
              </w:num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 w:rsidRPr="00F73580">
              <w:rPr>
                <w:rFonts w:ascii="Arial" w:hAnsi="Arial"/>
                <w:b/>
                <w:sz w:val="22"/>
                <w:szCs w:val="22"/>
                <w:rtl/>
              </w:rPr>
              <w:t>•</w:t>
            </w:r>
            <w:r w:rsidRPr="00F73580">
              <w:rPr>
                <w:rFonts w:ascii="Arial" w:hAnsi="Arial"/>
                <w:b/>
                <w:sz w:val="22"/>
                <w:szCs w:val="22"/>
                <w:rtl/>
              </w:rPr>
              <w:tab/>
            </w:r>
            <w:r w:rsidR="00D57402" w:rsidRPr="0008190B">
              <w:rPr>
                <w:rFonts w:ascii="Arial" w:hAnsi="Arial" w:hint="cs"/>
                <w:b/>
                <w:sz w:val="22"/>
                <w:szCs w:val="22"/>
                <w:rtl/>
              </w:rPr>
              <w:t>תחזוקה</w:t>
            </w:r>
            <w:r w:rsidR="00D57402" w:rsidRPr="0008190B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D57402" w:rsidRPr="0008190B">
              <w:rPr>
                <w:rFonts w:ascii="Arial" w:hAnsi="Arial" w:hint="cs"/>
                <w:b/>
                <w:sz w:val="22"/>
                <w:szCs w:val="22"/>
                <w:rtl/>
              </w:rPr>
              <w:t>ושו</w:t>
            </w:r>
            <w:r w:rsidR="00D57402">
              <w:rPr>
                <w:rFonts w:ascii="Arial" w:hAnsi="Arial" w:hint="cs"/>
                <w:b/>
                <w:sz w:val="22"/>
                <w:szCs w:val="22"/>
                <w:rtl/>
              </w:rPr>
              <w:t>"</w:t>
            </w:r>
            <w:r w:rsidR="00D57402" w:rsidRPr="0008190B">
              <w:rPr>
                <w:rFonts w:ascii="Arial" w:hAnsi="Arial" w:hint="cs"/>
                <w:b/>
                <w:sz w:val="22"/>
                <w:szCs w:val="22"/>
                <w:rtl/>
              </w:rPr>
              <w:t>שים</w:t>
            </w:r>
            <w:r w:rsidR="00D57402" w:rsidRPr="0008190B">
              <w:rPr>
                <w:rFonts w:ascii="Arial" w:hAnsi="Arial"/>
                <w:b/>
                <w:sz w:val="22"/>
                <w:szCs w:val="22"/>
                <w:rtl/>
              </w:rPr>
              <w:t xml:space="preserve"> - </w:t>
            </w:r>
            <w:r w:rsidR="00D57402" w:rsidRPr="0008190B">
              <w:rPr>
                <w:rFonts w:ascii="Arial" w:hAnsi="Arial" w:hint="cs"/>
                <w:b/>
                <w:sz w:val="22"/>
                <w:szCs w:val="22"/>
                <w:rtl/>
              </w:rPr>
              <w:t>במערכת</w:t>
            </w:r>
            <w:r w:rsidR="00D57402" w:rsidRPr="0008190B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D57402" w:rsidRPr="0008190B">
              <w:rPr>
                <w:rFonts w:ascii="Arial" w:hAnsi="Arial" w:hint="cs"/>
                <w:b/>
                <w:sz w:val="22"/>
                <w:szCs w:val="22"/>
                <w:rtl/>
              </w:rPr>
              <w:t>מנב</w:t>
            </w:r>
            <w:r w:rsidR="00D57402" w:rsidRPr="0008190B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="00D57402" w:rsidRPr="0008190B">
              <w:rPr>
                <w:rFonts w:ascii="Arial" w:hAnsi="Arial" w:hint="cs"/>
                <w:b/>
                <w:sz w:val="22"/>
                <w:szCs w:val="22"/>
                <w:rtl/>
              </w:rPr>
              <w:t>ט</w:t>
            </w:r>
            <w:r w:rsidR="00D57402" w:rsidRPr="0008190B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D57402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(מנהלי בטחון) </w:t>
            </w:r>
            <w:r w:rsidR="00D57402" w:rsidRPr="0008190B">
              <w:rPr>
                <w:rFonts w:ascii="Arial" w:hAnsi="Arial" w:hint="cs"/>
                <w:b/>
                <w:sz w:val="22"/>
                <w:szCs w:val="22"/>
                <w:rtl/>
              </w:rPr>
              <w:t>ומודול</w:t>
            </w:r>
            <w:r w:rsidR="00D57402" w:rsidRPr="0008190B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D57402" w:rsidRPr="0008190B">
              <w:rPr>
                <w:rFonts w:ascii="Arial" w:hAnsi="Arial" w:hint="cs"/>
                <w:b/>
                <w:sz w:val="22"/>
                <w:szCs w:val="22"/>
                <w:rtl/>
              </w:rPr>
              <w:t>רש</w:t>
            </w:r>
            <w:r w:rsidR="00D57402" w:rsidRPr="0008190B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="00D57402" w:rsidRPr="0008190B">
              <w:rPr>
                <w:rFonts w:ascii="Arial" w:hAnsi="Arial" w:hint="cs"/>
                <w:b/>
                <w:sz w:val="22"/>
                <w:szCs w:val="22"/>
                <w:rtl/>
              </w:rPr>
              <w:t>פ</w:t>
            </w:r>
            <w:r w:rsidR="00D57402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(</w:t>
            </w:r>
            <w:r w:rsidR="00D57402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רישום</w:t>
            </w:r>
            <w:r w:rsidR="00D57402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D57402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פלילי</w:t>
            </w:r>
            <w:r w:rsidR="00D57402">
              <w:rPr>
                <w:rFonts w:ascii="Arial" w:hAnsi="Arial" w:hint="cs"/>
                <w:b/>
                <w:sz w:val="22"/>
                <w:szCs w:val="22"/>
                <w:rtl/>
              </w:rPr>
              <w:t>)</w:t>
            </w:r>
          </w:p>
          <w:p w:rsidR="000E418F" w:rsidRPr="00A52598" w:rsidRDefault="000E418F" w:rsidP="000E418F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</w:tc>
      </w:tr>
    </w:tbl>
    <w:p w:rsidR="00222867" w:rsidRPr="00AF57E9" w:rsidRDefault="00DF4CC4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DF4CC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DF4CC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DF4CC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DF4CC4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C0265D" w:rsidTr="007C4A53">
        <w:tc>
          <w:tcPr>
            <w:tcW w:w="2675" w:type="dxa"/>
            <w:shd w:val="clear" w:color="auto" w:fill="E6E6E6"/>
            <w:hideMark/>
          </w:tcPr>
          <w:p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C0265D" w:rsidRPr="009D0AF4" w:rsidRDefault="00F73580" w:rsidP="00C0265D">
            <w:pPr>
              <w:bidi w:val="0"/>
              <w:jc w:val="right"/>
            </w:pPr>
            <w:r w:rsidRPr="00F73580">
              <w:rPr>
                <w:rFonts w:hint="cs"/>
                <w:rtl/>
              </w:rPr>
              <w:t>בארילט</w:t>
            </w:r>
            <w:r w:rsidRPr="00F73580">
              <w:rPr>
                <w:rtl/>
              </w:rPr>
              <w:t xml:space="preserve"> </w:t>
            </w:r>
            <w:r w:rsidRPr="00F73580">
              <w:rPr>
                <w:rFonts w:hint="cs"/>
                <w:rtl/>
              </w:rPr>
              <w:t>בע</w:t>
            </w:r>
            <w:r w:rsidRPr="00F73580">
              <w:rPr>
                <w:rtl/>
              </w:rPr>
              <w:t>"</w:t>
            </w:r>
            <w:r w:rsidRPr="00F73580">
              <w:rPr>
                <w:rFonts w:hint="cs"/>
                <w:rtl/>
              </w:rPr>
              <w:t>מ</w:t>
            </w:r>
          </w:p>
        </w:tc>
      </w:tr>
      <w:tr w:rsidR="00C0265D" w:rsidTr="007C4A53">
        <w:tc>
          <w:tcPr>
            <w:tcW w:w="2675" w:type="dxa"/>
            <w:shd w:val="clear" w:color="auto" w:fill="E6E6E6"/>
            <w:hideMark/>
          </w:tcPr>
          <w:p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C0265D" w:rsidRPr="009D0AF4" w:rsidRDefault="00F73580" w:rsidP="003507EC">
            <w:pPr>
              <w:bidi w:val="0"/>
              <w:jc w:val="center"/>
            </w:pPr>
            <w:r w:rsidRPr="00F73580">
              <w:t>513712802</w:t>
            </w:r>
          </w:p>
        </w:tc>
      </w:tr>
      <w:tr w:rsidR="002D7B6B" w:rsidTr="00C0265D">
        <w:tc>
          <w:tcPr>
            <w:tcW w:w="2675" w:type="dxa"/>
            <w:shd w:val="clear" w:color="auto" w:fill="E6E6E6"/>
            <w:hideMark/>
          </w:tcPr>
          <w:p w:rsidR="002D7B6B" w:rsidRPr="00AF57E9" w:rsidRDefault="002D7B6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</w:tcPr>
          <w:p w:rsidR="002D7B6B" w:rsidRPr="0053500C" w:rsidRDefault="002D7B6B" w:rsidP="008D495A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Pr="0053500C">
              <w:rPr>
                <w:rFonts w:ascii="Arial" w:hAnsi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997" w:type="dxa"/>
          </w:tcPr>
          <w:p w:rsidR="002D7B6B" w:rsidRPr="0053500C" w:rsidRDefault="002D7B6B" w:rsidP="008D495A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D7B6B" w:rsidTr="007C4A53">
        <w:tc>
          <w:tcPr>
            <w:tcW w:w="2675" w:type="dxa"/>
            <w:shd w:val="clear" w:color="auto" w:fill="E6E6E6"/>
            <w:hideMark/>
          </w:tcPr>
          <w:p w:rsidR="002D7B6B" w:rsidRPr="00AF57E9" w:rsidRDefault="002D7B6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:rsidR="002D7B6B" w:rsidRPr="009D0AF4" w:rsidRDefault="00A52598" w:rsidP="003507EC">
            <w:pPr>
              <w:bidi w:val="0"/>
              <w:jc w:val="right"/>
            </w:pPr>
            <w:r>
              <w:t xml:space="preserve">  </w:t>
            </w:r>
            <w:r>
              <w:rPr>
                <w:rFonts w:hint="cs"/>
                <w:rtl/>
              </w:rPr>
              <w:t xml:space="preserve"> </w:t>
            </w:r>
            <w:r w:rsidRPr="003507EC">
              <w:rPr>
                <w:rFonts w:hint="cs"/>
                <w:rtl/>
              </w:rPr>
              <w:t xml:space="preserve">כולל </w:t>
            </w:r>
            <w:r w:rsidR="003507EC">
              <w:rPr>
                <w:rFonts w:hint="cs"/>
                <w:rtl/>
              </w:rPr>
              <w:t>מע"מ</w:t>
            </w:r>
            <w:r w:rsidR="003507EC">
              <w:t>150,000</w:t>
            </w:r>
          </w:p>
        </w:tc>
      </w:tr>
      <w:tr w:rsidR="002D7B6B" w:rsidTr="007C4A53">
        <w:tc>
          <w:tcPr>
            <w:tcW w:w="2675" w:type="dxa"/>
            <w:shd w:val="clear" w:color="auto" w:fill="E6E6E6"/>
            <w:hideMark/>
          </w:tcPr>
          <w:p w:rsidR="002D7B6B" w:rsidRPr="00AF57E9" w:rsidRDefault="002D7B6B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2D7B6B" w:rsidRDefault="002D7B6B" w:rsidP="003A536C">
            <w:r w:rsidRPr="002D7B6B">
              <w:rPr>
                <w:rtl/>
              </w:rPr>
              <w:t>1/12/</w:t>
            </w:r>
            <w:r w:rsidR="00F14ECB">
              <w:rPr>
                <w:rFonts w:hint="cs"/>
                <w:rtl/>
              </w:rPr>
              <w:t>2</w:t>
            </w:r>
            <w:r w:rsidR="003A536C">
              <w:rPr>
                <w:rFonts w:hint="cs"/>
                <w:rtl/>
              </w:rPr>
              <w:t>1</w:t>
            </w:r>
            <w:r w:rsidRPr="002D7B6B">
              <w:rPr>
                <w:rtl/>
              </w:rPr>
              <w:t xml:space="preserve"> </w:t>
            </w:r>
            <w:r w:rsidRPr="002D7B6B">
              <w:rPr>
                <w:rFonts w:hint="cs"/>
                <w:rtl/>
              </w:rPr>
              <w:t>עד</w:t>
            </w:r>
            <w:r w:rsidR="00CF3E05">
              <w:rPr>
                <w:rtl/>
              </w:rPr>
              <w:t xml:space="preserve"> 31/12/</w:t>
            </w:r>
            <w:r w:rsidR="00F14ECB">
              <w:rPr>
                <w:rFonts w:hint="cs"/>
                <w:rtl/>
              </w:rPr>
              <w:t>2</w:t>
            </w:r>
            <w:r w:rsidR="003A536C">
              <w:rPr>
                <w:rFonts w:hint="cs"/>
                <w:rtl/>
              </w:rPr>
              <w:t>2</w:t>
            </w:r>
          </w:p>
        </w:tc>
      </w:tr>
    </w:tbl>
    <w:p w:rsidR="00222867" w:rsidRPr="00AF57E9" w:rsidRDefault="00DF4CC4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DF4CC4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DF4CC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AF6639" w:rsidRPr="0053500C" w:rsidTr="0066788C">
        <w:tc>
          <w:tcPr>
            <w:tcW w:w="9286" w:type="dxa"/>
          </w:tcPr>
          <w:p w:rsidR="004F476A" w:rsidRPr="00D57402" w:rsidRDefault="004F476A" w:rsidP="000E418F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4F476A" w:rsidRPr="0053500C" w:rsidTr="0066788C">
        <w:tc>
          <w:tcPr>
            <w:tcW w:w="9286" w:type="dxa"/>
          </w:tcPr>
          <w:p w:rsidR="004F476A" w:rsidRDefault="004F476A" w:rsidP="003507EC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</w:tc>
      </w:tr>
    </w:tbl>
    <w:p w:rsidR="00AF6639" w:rsidRPr="00813E93" w:rsidRDefault="00AF6639" w:rsidP="00AF6639">
      <w:pPr>
        <w:numPr>
          <w:ilvl w:val="12"/>
          <w:numId w:val="0"/>
        </w:numPr>
        <w:ind w:left="283" w:hanging="283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DF4CC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C4A53" w:rsidP="00F14ECB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[</w:t>
            </w:r>
            <w:r w:rsidR="00F14EC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רחלי וייס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]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75430" w:rsidP="003A536C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[</w:t>
            </w:r>
            <w:r w:rsidR="00A5259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מנהלת </w:t>
            </w:r>
            <w:r w:rsidR="003A536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פרויקטים</w:t>
            </w:r>
            <w:r w:rsidR="00A5259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תחום </w:t>
            </w:r>
            <w:r w:rsidR="003A536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השבחת נכסים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]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07843" w:rsidP="00A5259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[</w:t>
            </w:r>
            <w:r w:rsidR="00F14ECB">
              <w:rPr>
                <w:rFonts w:asciiTheme="minorBidi" w:hAnsiTheme="minorBidi" w:cstheme="minorBidi" w:hint="cs"/>
                <w:b/>
                <w:noProof/>
                <w:sz w:val="21"/>
                <w:szCs w:val="21"/>
                <w:rtl/>
              </w:rPr>
              <w:drawing>
                <wp:inline distT="0" distB="0" distL="0" distR="0">
                  <wp:extent cx="485775" cy="238676"/>
                  <wp:effectExtent l="0" t="0" r="0" b="9525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רחל וייס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883" cy="258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]</w:t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9E3355" w:rsidRPr="00572407" w:rsidRDefault="004F476A" w:rsidP="009E3355">
      <w:pPr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tl/>
        </w:rPr>
        <w:br/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9E3355"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="009E3355"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9E3355" w:rsidRDefault="009E3355" w:rsidP="009E3355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9E3355" w:rsidRPr="00AF57E9" w:rsidTr="0091300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55" w:rsidRPr="0053500C" w:rsidRDefault="009E3355" w:rsidP="0091300A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אתי מלאייב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55" w:rsidRPr="0053500C" w:rsidRDefault="009E3355" w:rsidP="0091300A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55" w:rsidRPr="00AF57E9" w:rsidRDefault="009E3355" w:rsidP="0091300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619125"/>
                  <wp:effectExtent l="0" t="0" r="63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816" cy="620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355" w:rsidRPr="00AF57E9" w:rsidTr="0091300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E3355" w:rsidRPr="00AF57E9" w:rsidRDefault="009E3355" w:rsidP="0091300A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E3355" w:rsidRPr="00AF57E9" w:rsidRDefault="009E3355" w:rsidP="0091300A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E3355" w:rsidRPr="00AF57E9" w:rsidRDefault="009E3355" w:rsidP="0091300A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857D2B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9E3355" w:rsidRPr="00817FBA" w:rsidRDefault="009E3355" w:rsidP="009E3355"/>
    <w:p w:rsidR="00222867" w:rsidRDefault="00DF4CC4" w:rsidP="009E3355">
      <w:pPr>
        <w:rPr>
          <w:rtl/>
        </w:rPr>
      </w:pPr>
      <w:bookmarkStart w:id="0" w:name="_GoBack"/>
      <w:bookmarkEnd w:id="0"/>
    </w:p>
    <w:sectPr w:rsidR="00222867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CC4" w:rsidRDefault="00DF4CC4">
      <w:r>
        <w:separator/>
      </w:r>
    </w:p>
  </w:endnote>
  <w:endnote w:type="continuationSeparator" w:id="0">
    <w:p w:rsidR="00DF4CC4" w:rsidRDefault="00DF4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9E3355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9E3355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DF4CC4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DF4CC4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CC4" w:rsidRDefault="00DF4CC4">
      <w:r>
        <w:separator/>
      </w:r>
    </w:p>
  </w:footnote>
  <w:footnote w:type="continuationSeparator" w:id="0">
    <w:p w:rsidR="00DF4CC4" w:rsidRDefault="00DF4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DF4CC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DF4CC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DF4CC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DF4CC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DF4CC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DF4CC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DF4CC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A2707"/>
    <w:multiLevelType w:val="hybridMultilevel"/>
    <w:tmpl w:val="F9584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D235CC"/>
    <w:multiLevelType w:val="hybridMultilevel"/>
    <w:tmpl w:val="2B862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E59D1"/>
    <w:multiLevelType w:val="hybridMultilevel"/>
    <w:tmpl w:val="E4202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8C4A08"/>
    <w:multiLevelType w:val="hybridMultilevel"/>
    <w:tmpl w:val="BBAE7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3" w15:restartNumberingAfterBreak="0">
    <w:nsid w:val="65134F01"/>
    <w:multiLevelType w:val="hybridMultilevel"/>
    <w:tmpl w:val="A7D077AE"/>
    <w:lvl w:ilvl="0" w:tplc="BF64DE5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8F5909"/>
    <w:multiLevelType w:val="hybridMultilevel"/>
    <w:tmpl w:val="BDA03C34"/>
    <w:lvl w:ilvl="0" w:tplc="17F8ECFA">
      <w:numFmt w:val="bullet"/>
      <w:lvlText w:val="•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6E0E7A"/>
    <w:multiLevelType w:val="multilevel"/>
    <w:tmpl w:val="0409001D"/>
    <w:numStyleLink w:val="SolelBulletList1"/>
  </w:abstractNum>
  <w:abstractNum w:abstractNumId="1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0"/>
  </w:num>
  <w:num w:numId="2">
    <w:abstractNumId w:val="12"/>
  </w:num>
  <w:num w:numId="3">
    <w:abstractNumId w:val="0"/>
  </w:num>
  <w:num w:numId="4">
    <w:abstractNumId w:val="15"/>
  </w:num>
  <w:num w:numId="5">
    <w:abstractNumId w:val="8"/>
  </w:num>
  <w:num w:numId="6">
    <w:abstractNumId w:val="7"/>
  </w:num>
  <w:num w:numId="7">
    <w:abstractNumId w:val="6"/>
  </w:num>
  <w:num w:numId="8">
    <w:abstractNumId w:val="10"/>
  </w:num>
  <w:num w:numId="9">
    <w:abstractNumId w:val="16"/>
  </w:num>
  <w:num w:numId="10">
    <w:abstractNumId w:val="19"/>
  </w:num>
  <w:num w:numId="11">
    <w:abstractNumId w:val="18"/>
  </w:num>
  <w:num w:numId="12">
    <w:abstractNumId w:val="9"/>
  </w:num>
  <w:num w:numId="13">
    <w:abstractNumId w:val="17"/>
  </w:num>
  <w:num w:numId="14">
    <w:abstractNumId w:val="3"/>
  </w:num>
  <w:num w:numId="15">
    <w:abstractNumId w:val="1"/>
  </w:num>
  <w:num w:numId="16">
    <w:abstractNumId w:val="4"/>
  </w:num>
  <w:num w:numId="17">
    <w:abstractNumId w:val="2"/>
  </w:num>
  <w:num w:numId="18">
    <w:abstractNumId w:val="11"/>
  </w:num>
  <w:num w:numId="19">
    <w:abstractNumId w:val="5"/>
  </w:num>
  <w:num w:numId="20">
    <w:abstractNumId w:val="14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46D8"/>
    <w:rsid w:val="00097633"/>
    <w:rsid w:val="000E418F"/>
    <w:rsid w:val="001B1929"/>
    <w:rsid w:val="001B27BD"/>
    <w:rsid w:val="002D5C29"/>
    <w:rsid w:val="002D7B6B"/>
    <w:rsid w:val="0030210E"/>
    <w:rsid w:val="00305037"/>
    <w:rsid w:val="00336CDD"/>
    <w:rsid w:val="003507EC"/>
    <w:rsid w:val="003A536C"/>
    <w:rsid w:val="003E1BDA"/>
    <w:rsid w:val="00402013"/>
    <w:rsid w:val="004A4352"/>
    <w:rsid w:val="004B5A68"/>
    <w:rsid w:val="004E0B2C"/>
    <w:rsid w:val="004F476A"/>
    <w:rsid w:val="00512B78"/>
    <w:rsid w:val="00514ED8"/>
    <w:rsid w:val="005509C6"/>
    <w:rsid w:val="00572407"/>
    <w:rsid w:val="006401F5"/>
    <w:rsid w:val="00643FC1"/>
    <w:rsid w:val="00675430"/>
    <w:rsid w:val="006C29C2"/>
    <w:rsid w:val="007548B0"/>
    <w:rsid w:val="007C4A53"/>
    <w:rsid w:val="00846F7A"/>
    <w:rsid w:val="008C149E"/>
    <w:rsid w:val="009B6B29"/>
    <w:rsid w:val="009E3355"/>
    <w:rsid w:val="009F7FB7"/>
    <w:rsid w:val="00A26D79"/>
    <w:rsid w:val="00A52598"/>
    <w:rsid w:val="00A662F8"/>
    <w:rsid w:val="00AC27D9"/>
    <w:rsid w:val="00AF6639"/>
    <w:rsid w:val="00B07843"/>
    <w:rsid w:val="00B53C37"/>
    <w:rsid w:val="00B85624"/>
    <w:rsid w:val="00B905C0"/>
    <w:rsid w:val="00BC4C4D"/>
    <w:rsid w:val="00C0068F"/>
    <w:rsid w:val="00C0265D"/>
    <w:rsid w:val="00C43315"/>
    <w:rsid w:val="00C70AF8"/>
    <w:rsid w:val="00CC22F4"/>
    <w:rsid w:val="00CF3E05"/>
    <w:rsid w:val="00D57402"/>
    <w:rsid w:val="00D83FB4"/>
    <w:rsid w:val="00DB3FEC"/>
    <w:rsid w:val="00DF18B0"/>
    <w:rsid w:val="00DF4CC4"/>
    <w:rsid w:val="00E0388F"/>
    <w:rsid w:val="00E60B0F"/>
    <w:rsid w:val="00E630D4"/>
    <w:rsid w:val="00E8203D"/>
    <w:rsid w:val="00EC0003"/>
    <w:rsid w:val="00EF6735"/>
    <w:rsid w:val="00F14ECB"/>
    <w:rsid w:val="00F15B21"/>
    <w:rsid w:val="00F73580"/>
    <w:rsid w:val="00F86399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B8AC5D5-ABAB-464D-83D3-550D459A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562531619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2019-11-04T16:13:09+00:00</SDDocDate>
    <elnewpapaerdate xmlns="276fb107-33e2-4c3f-bae8-9cd5efb2baae" xsi:nil="true"/>
    <SDHebDate xmlns="276fb107-33e2-4c3f-bae8-9cd5efb2baae">ו' בחשון,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3.xml><?xml version="1.0" encoding="utf-8"?>
<ds:datastoreItem xmlns:ds="http://schemas.openxmlformats.org/officeDocument/2006/customXml" ds:itemID="{8E90BCD0-B973-4D1B-9515-FEC3819EF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769A49-09BB-47FA-A13F-9469C1779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314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חווד יחיד בארילט - מנבט - 2020.docx.</vt:lpstr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חווד יחיד בארילט - מנבט - 2020.docx.</dc:title>
  <dc:creator>Marina Paz</dc:creator>
  <cp:lastModifiedBy>אתי מלאייב</cp:lastModifiedBy>
  <cp:revision>2</cp:revision>
  <cp:lastPrinted>2019-11-04T16:06:00Z</cp:lastPrinted>
  <dcterms:created xsi:type="dcterms:W3CDTF">2021-10-11T08:26:00Z</dcterms:created>
  <dcterms:modified xsi:type="dcterms:W3CDTF">2021-10-11T08:26:00Z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