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DF4CC4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12B78" w:rsidRDefault="00B53C37" w:rsidP="00846F7A">
            <w:r w:rsidRPr="00512B78">
              <w:rPr>
                <w:rFonts w:hint="cs"/>
                <w:rtl/>
              </w:rPr>
              <w:t>[__</w:t>
            </w:r>
            <w:r w:rsidR="00846F7A">
              <w:rPr>
                <w:rFonts w:hint="cs"/>
                <w:rtl/>
              </w:rPr>
              <w:t>30/09/2021</w:t>
            </w:r>
            <w:r w:rsidRPr="00512B78">
              <w:rPr>
                <w:rFonts w:hint="cs"/>
                <w:rtl/>
              </w:rPr>
              <w:t>_]</w:t>
            </w:r>
          </w:p>
        </w:tc>
      </w:tr>
    </w:tbl>
    <w:p w:rsidR="00332AFB" w:rsidRDefault="00DF4CC4" w:rsidP="00222867">
      <w:pPr>
        <w:rPr>
          <w:rtl/>
        </w:rPr>
      </w:pPr>
    </w:p>
    <w:p w:rsidR="00222867" w:rsidRDefault="00DF4CC4" w:rsidP="00222867">
      <w:pPr>
        <w:rPr>
          <w:rtl/>
        </w:rPr>
      </w:pPr>
    </w:p>
    <w:p w:rsidR="00222867" w:rsidRDefault="00DF4CC4" w:rsidP="00222867">
      <w:pPr>
        <w:rPr>
          <w:rtl/>
        </w:rPr>
      </w:pPr>
    </w:p>
    <w:p w:rsidR="00222867" w:rsidRDefault="00DF4CC4" w:rsidP="00222867">
      <w:pPr>
        <w:rPr>
          <w:rtl/>
        </w:rPr>
      </w:pPr>
    </w:p>
    <w:p w:rsidR="00222867" w:rsidRDefault="00DF4CC4" w:rsidP="00222867">
      <w:pPr>
        <w:rPr>
          <w:rtl/>
        </w:rPr>
      </w:pPr>
    </w:p>
    <w:p w:rsidR="00222867" w:rsidRDefault="00DF4CC4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DF4CC4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DF4CC4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D57402" w:rsidRPr="0008190B" w:rsidRDefault="00F73580" w:rsidP="00D57402">
            <w:pPr>
              <w:pStyle w:val="af4"/>
              <w:numPr>
                <w:ilvl w:val="0"/>
                <w:numId w:val="21"/>
              </w:num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>•</w:t>
            </w:r>
            <w:r w:rsidRPr="00F73580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תחזוקה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ושו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>"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שים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-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במערכת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מנב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ט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(מנהלי בטחון)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ומודול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רש</w:t>
            </w:r>
            <w:r w:rsidR="00D57402" w:rsidRPr="0008190B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="00D57402" w:rsidRPr="0008190B">
              <w:rPr>
                <w:rFonts w:ascii="Arial" w:hAnsi="Arial" w:hint="cs"/>
                <w:b/>
                <w:sz w:val="22"/>
                <w:szCs w:val="22"/>
                <w:rtl/>
              </w:rPr>
              <w:t>פ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(</w:t>
            </w:r>
            <w:r w:rsidR="00D5740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רישום</w:t>
            </w:r>
            <w:r w:rsidR="00D57402" w:rsidRPr="00F73580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="00D57402" w:rsidRPr="00F73580">
              <w:rPr>
                <w:rFonts w:ascii="Arial" w:hAnsi="Arial" w:hint="cs"/>
                <w:b/>
                <w:sz w:val="22"/>
                <w:szCs w:val="22"/>
                <w:rtl/>
              </w:rPr>
              <w:t>פלילי</w:t>
            </w:r>
            <w:r w:rsidR="00D57402">
              <w:rPr>
                <w:rFonts w:ascii="Arial" w:hAnsi="Arial" w:hint="cs"/>
                <w:b/>
                <w:sz w:val="22"/>
                <w:szCs w:val="22"/>
                <w:rtl/>
              </w:rPr>
              <w:t>)</w:t>
            </w:r>
          </w:p>
          <w:p w:rsidR="000E418F" w:rsidRPr="00A52598" w:rsidRDefault="000E418F" w:rsidP="000E418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:rsidR="00222867" w:rsidRPr="00AF57E9" w:rsidRDefault="00DF4CC4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DF4C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DF4C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DF4CC4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DF4CC4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C0265D" w:rsidRPr="009D0AF4" w:rsidRDefault="00F73580" w:rsidP="00C0265D">
            <w:pPr>
              <w:bidi w:val="0"/>
              <w:jc w:val="right"/>
            </w:pPr>
            <w:r w:rsidRPr="00F73580">
              <w:rPr>
                <w:rFonts w:hint="cs"/>
                <w:rtl/>
              </w:rPr>
              <w:t>בארילט</w:t>
            </w:r>
            <w:r w:rsidRPr="00F73580">
              <w:rPr>
                <w:rtl/>
              </w:rPr>
              <w:t xml:space="preserve"> </w:t>
            </w:r>
            <w:r w:rsidRPr="00F73580">
              <w:rPr>
                <w:rFonts w:hint="cs"/>
                <w:rtl/>
              </w:rPr>
              <w:t>בע</w:t>
            </w:r>
            <w:r w:rsidRPr="00F73580">
              <w:rPr>
                <w:rtl/>
              </w:rPr>
              <w:t>"</w:t>
            </w:r>
            <w:r w:rsidRPr="00F73580">
              <w:rPr>
                <w:rFonts w:hint="cs"/>
                <w:rtl/>
              </w:rPr>
              <w:t>מ</w:t>
            </w:r>
          </w:p>
        </w:tc>
      </w:tr>
      <w:tr w:rsidR="00C0265D" w:rsidTr="007C4A53">
        <w:tc>
          <w:tcPr>
            <w:tcW w:w="2675" w:type="dxa"/>
            <w:shd w:val="clear" w:color="auto" w:fill="E6E6E6"/>
            <w:hideMark/>
          </w:tcPr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C0265D" w:rsidRPr="00AF57E9" w:rsidRDefault="00C0265D" w:rsidP="006C29C2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C0265D" w:rsidRPr="009D0AF4" w:rsidRDefault="00F73580" w:rsidP="003507EC">
            <w:pPr>
              <w:bidi w:val="0"/>
              <w:jc w:val="center"/>
            </w:pPr>
            <w:r w:rsidRPr="00F73580">
              <w:t>513712802</w:t>
            </w:r>
          </w:p>
        </w:tc>
      </w:tr>
      <w:tr w:rsidR="002D7B6B" w:rsidTr="00C0265D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8"/>
                <w:szCs w:val="28"/>
              </w:rPr>
              <w:sym w:font="Wingdings" w:char="F078"/>
            </w:r>
            <w:r w:rsidRPr="0053500C">
              <w:rPr>
                <w:rFonts w:ascii="Arial" w:hAnsi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997" w:type="dxa"/>
          </w:tcPr>
          <w:p w:rsidR="002D7B6B" w:rsidRPr="0053500C" w:rsidRDefault="002D7B6B" w:rsidP="008D495A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D7B6B" w:rsidRPr="009D0AF4" w:rsidRDefault="00A52598" w:rsidP="003507EC">
            <w:pPr>
              <w:bidi w:val="0"/>
              <w:jc w:val="right"/>
            </w:pPr>
            <w:r>
              <w:t xml:space="preserve">  </w:t>
            </w:r>
            <w:r>
              <w:rPr>
                <w:rFonts w:hint="cs"/>
                <w:rtl/>
              </w:rPr>
              <w:t xml:space="preserve"> </w:t>
            </w:r>
            <w:r w:rsidRPr="003507EC">
              <w:rPr>
                <w:rFonts w:hint="cs"/>
                <w:rtl/>
              </w:rPr>
              <w:t xml:space="preserve">כולל </w:t>
            </w:r>
            <w:r w:rsidR="003507EC">
              <w:rPr>
                <w:rFonts w:hint="cs"/>
                <w:rtl/>
              </w:rPr>
              <w:t>מע"מ</w:t>
            </w:r>
            <w:r w:rsidR="003507EC">
              <w:t>150,000</w:t>
            </w:r>
          </w:p>
        </w:tc>
      </w:tr>
      <w:tr w:rsidR="002D7B6B" w:rsidTr="007C4A53">
        <w:tc>
          <w:tcPr>
            <w:tcW w:w="2675" w:type="dxa"/>
            <w:shd w:val="clear" w:color="auto" w:fill="E6E6E6"/>
            <w:hideMark/>
          </w:tcPr>
          <w:p w:rsidR="002D7B6B" w:rsidRPr="00AF57E9" w:rsidRDefault="002D7B6B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2D7B6B" w:rsidRDefault="002D7B6B" w:rsidP="003A536C">
            <w:r w:rsidRPr="002D7B6B">
              <w:rPr>
                <w:rtl/>
              </w:rPr>
              <w:t>1/12/</w:t>
            </w:r>
            <w:r w:rsidR="00F14ECB">
              <w:rPr>
                <w:rFonts w:hint="cs"/>
                <w:rtl/>
              </w:rPr>
              <w:t>2</w:t>
            </w:r>
            <w:r w:rsidR="003A536C">
              <w:rPr>
                <w:rFonts w:hint="cs"/>
                <w:rtl/>
              </w:rPr>
              <w:t>1</w:t>
            </w:r>
            <w:r w:rsidRPr="002D7B6B">
              <w:rPr>
                <w:rtl/>
              </w:rPr>
              <w:t xml:space="preserve"> </w:t>
            </w:r>
            <w:r w:rsidRPr="002D7B6B">
              <w:rPr>
                <w:rFonts w:hint="cs"/>
                <w:rtl/>
              </w:rPr>
              <w:t>עד</w:t>
            </w:r>
            <w:r w:rsidR="00CF3E05">
              <w:rPr>
                <w:rtl/>
              </w:rPr>
              <w:t xml:space="preserve"> 31/12/</w:t>
            </w:r>
            <w:r w:rsidR="00F14ECB">
              <w:rPr>
                <w:rFonts w:hint="cs"/>
                <w:rtl/>
              </w:rPr>
              <w:t>2</w:t>
            </w:r>
            <w:r w:rsidR="003A536C">
              <w:rPr>
                <w:rFonts w:hint="cs"/>
                <w:rtl/>
              </w:rPr>
              <w:t>2</w:t>
            </w:r>
          </w:p>
        </w:tc>
      </w:tr>
    </w:tbl>
    <w:p w:rsidR="00222867" w:rsidRPr="00AF57E9" w:rsidRDefault="00DF4CC4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DF4CC4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DF4C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AF6639" w:rsidRPr="0053500C" w:rsidTr="0066788C">
        <w:tc>
          <w:tcPr>
            <w:tcW w:w="9286" w:type="dxa"/>
          </w:tcPr>
          <w:p w:rsidR="004F476A" w:rsidRPr="00D57402" w:rsidRDefault="004F476A" w:rsidP="000E418F">
            <w:pPr>
              <w:spacing w:line="36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  <w:tr w:rsidR="004F476A" w:rsidRPr="0053500C" w:rsidTr="0066788C">
        <w:tc>
          <w:tcPr>
            <w:tcW w:w="9286" w:type="dxa"/>
          </w:tcPr>
          <w:p w:rsidR="004F476A" w:rsidRDefault="004F476A" w:rsidP="003507EC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</w:p>
        </w:tc>
      </w:tr>
    </w:tbl>
    <w:p w:rsidR="00AF6639" w:rsidRPr="00813E93" w:rsidRDefault="00AF6639" w:rsidP="00AF6639">
      <w:pPr>
        <w:numPr>
          <w:ilvl w:val="12"/>
          <w:numId w:val="0"/>
        </w:numPr>
        <w:ind w:left="283" w:hanging="283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DF4CC4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C4A53" w:rsidP="00F14EC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[</w:t>
            </w:r>
            <w:r w:rsidR="00F14ECB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רחלי וייס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]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675430" w:rsidP="003A536C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[</w:t>
            </w:r>
            <w:r w:rsidR="00A5259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</w:t>
            </w:r>
            <w:r w:rsidR="003A53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פרויקטים</w:t>
            </w:r>
            <w:r w:rsidR="00A52598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תחום </w:t>
            </w:r>
            <w:r w:rsidR="003A536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השבחת נכסים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]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B07843" w:rsidP="00A52598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[</w:t>
            </w:r>
            <w:r w:rsidR="00F14ECB">
              <w:rPr>
                <w:rFonts w:asciiTheme="minorBidi" w:hAnsiTheme="minorBidi" w:cstheme="minorBidi" w:hint="cs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485775" cy="238676"/>
                  <wp:effectExtent l="0" t="0" r="0" b="952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רחל וייס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26883" cy="25887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]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9E3355" w:rsidRPr="00572407" w:rsidRDefault="004F476A" w:rsidP="009E3355">
      <w:pPr>
        <w:rPr>
          <w:rFonts w:asciiTheme="minorBidi" w:hAnsiTheme="minorBidi" w:cstheme="minorBidi"/>
          <w:b/>
          <w:sz w:val="21"/>
          <w:szCs w:val="21"/>
          <w:rtl/>
        </w:rPr>
      </w:pPr>
      <w:r>
        <w:rPr>
          <w:rtl/>
        </w:rPr>
        <w:br/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="009E3355"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="009E3355"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9E3355" w:rsidRDefault="009E3355" w:rsidP="009E3355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9E3355" w:rsidRPr="00AF57E9" w:rsidTr="0091300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355" w:rsidRPr="0053500C" w:rsidRDefault="009E3355" w:rsidP="0091300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אתי מלאייב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355" w:rsidRPr="0053500C" w:rsidRDefault="009E3355" w:rsidP="0091300A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מנהלת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E3355" w:rsidRPr="00AF57E9" w:rsidRDefault="009E3355" w:rsidP="0091300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619125"/>
                  <wp:effectExtent l="0" t="0" r="635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7816" cy="6206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E3355" w:rsidRPr="00AF57E9" w:rsidTr="0091300A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E3355" w:rsidRPr="00AF57E9" w:rsidRDefault="009E3355" w:rsidP="0091300A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E3355" w:rsidRPr="00AF57E9" w:rsidRDefault="009E3355" w:rsidP="0091300A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E3355" w:rsidRPr="00AF57E9" w:rsidRDefault="009E3355" w:rsidP="0091300A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857D2B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9E3355" w:rsidRPr="00817FBA" w:rsidRDefault="009E3355" w:rsidP="009E3355"/>
    <w:p w:rsidR="00222867" w:rsidRDefault="00DF4CC4" w:rsidP="009E3355">
      <w:pPr>
        <w:rPr>
          <w:rtl/>
        </w:rPr>
      </w:pPr>
      <w:bookmarkStart w:id="0" w:name="_GoBack"/>
      <w:bookmarkEnd w:id="0"/>
    </w:p>
    <w:sectPr w:rsidR="00222867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F4CC4" w:rsidRDefault="00DF4CC4">
      <w:r>
        <w:separator/>
      </w:r>
    </w:p>
  </w:endnote>
  <w:endnote w:type="continuationSeparator" w:id="0">
    <w:p w:rsidR="00DF4CC4" w:rsidRDefault="00DF4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E335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E335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DF4CC4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DF4CC4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F4CC4" w:rsidRDefault="00DF4CC4">
      <w:r>
        <w:separator/>
      </w:r>
    </w:p>
  </w:footnote>
  <w:footnote w:type="continuationSeparator" w:id="0">
    <w:p w:rsidR="00DF4CC4" w:rsidRDefault="00DF4C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F4C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DF4C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DF4C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DF4C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DF4CC4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DF4CC4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DF4CC4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7A2707"/>
    <w:multiLevelType w:val="hybridMultilevel"/>
    <w:tmpl w:val="F9584B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D235CC"/>
    <w:multiLevelType w:val="hybridMultilevel"/>
    <w:tmpl w:val="2B8620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E59D1"/>
    <w:multiLevelType w:val="hybridMultilevel"/>
    <w:tmpl w:val="E42021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8C4A08"/>
    <w:multiLevelType w:val="hybridMultilevel"/>
    <w:tmpl w:val="BBAE74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13" w15:restartNumberingAfterBreak="0">
    <w:nsid w:val="65134F01"/>
    <w:multiLevelType w:val="hybridMultilevel"/>
    <w:tmpl w:val="A7D077AE"/>
    <w:lvl w:ilvl="0" w:tplc="BF64DE5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8F5909"/>
    <w:multiLevelType w:val="hybridMultilevel"/>
    <w:tmpl w:val="BDA03C34"/>
    <w:lvl w:ilvl="0" w:tplc="17F8ECFA">
      <w:numFmt w:val="bullet"/>
      <w:lvlText w:val="•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6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7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6E0E7A"/>
    <w:multiLevelType w:val="multilevel"/>
    <w:tmpl w:val="0409001D"/>
    <w:numStyleLink w:val="SolelBulletList1"/>
  </w:abstractNum>
  <w:abstractNum w:abstractNumId="1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20"/>
  </w:num>
  <w:num w:numId="2">
    <w:abstractNumId w:val="12"/>
  </w:num>
  <w:num w:numId="3">
    <w:abstractNumId w:val="0"/>
  </w:num>
  <w:num w:numId="4">
    <w:abstractNumId w:val="15"/>
  </w:num>
  <w:num w:numId="5">
    <w:abstractNumId w:val="8"/>
  </w:num>
  <w:num w:numId="6">
    <w:abstractNumId w:val="7"/>
  </w:num>
  <w:num w:numId="7">
    <w:abstractNumId w:val="6"/>
  </w:num>
  <w:num w:numId="8">
    <w:abstractNumId w:val="10"/>
  </w:num>
  <w:num w:numId="9">
    <w:abstractNumId w:val="16"/>
  </w:num>
  <w:num w:numId="10">
    <w:abstractNumId w:val="19"/>
  </w:num>
  <w:num w:numId="11">
    <w:abstractNumId w:val="18"/>
  </w:num>
  <w:num w:numId="12">
    <w:abstractNumId w:val="9"/>
  </w:num>
  <w:num w:numId="13">
    <w:abstractNumId w:val="17"/>
  </w:num>
  <w:num w:numId="14">
    <w:abstractNumId w:val="3"/>
  </w:num>
  <w:num w:numId="15">
    <w:abstractNumId w:val="1"/>
  </w:num>
  <w:num w:numId="16">
    <w:abstractNumId w:val="4"/>
  </w:num>
  <w:num w:numId="17">
    <w:abstractNumId w:val="2"/>
  </w:num>
  <w:num w:numId="18">
    <w:abstractNumId w:val="11"/>
  </w:num>
  <w:num w:numId="19">
    <w:abstractNumId w:val="5"/>
  </w:num>
  <w:num w:numId="20">
    <w:abstractNumId w:val="14"/>
  </w:num>
  <w:num w:numId="2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46D8"/>
    <w:rsid w:val="00097633"/>
    <w:rsid w:val="000E418F"/>
    <w:rsid w:val="001B1929"/>
    <w:rsid w:val="001B27BD"/>
    <w:rsid w:val="002D5C29"/>
    <w:rsid w:val="002D7B6B"/>
    <w:rsid w:val="0030210E"/>
    <w:rsid w:val="00305037"/>
    <w:rsid w:val="00336CDD"/>
    <w:rsid w:val="003507EC"/>
    <w:rsid w:val="003A536C"/>
    <w:rsid w:val="003E1BDA"/>
    <w:rsid w:val="00402013"/>
    <w:rsid w:val="004A4352"/>
    <w:rsid w:val="004B5A68"/>
    <w:rsid w:val="004E0B2C"/>
    <w:rsid w:val="004F476A"/>
    <w:rsid w:val="00512B78"/>
    <w:rsid w:val="00514ED8"/>
    <w:rsid w:val="005509C6"/>
    <w:rsid w:val="00572407"/>
    <w:rsid w:val="006401F5"/>
    <w:rsid w:val="00643FC1"/>
    <w:rsid w:val="00675430"/>
    <w:rsid w:val="006C29C2"/>
    <w:rsid w:val="007548B0"/>
    <w:rsid w:val="007C4A53"/>
    <w:rsid w:val="00846F7A"/>
    <w:rsid w:val="008C149E"/>
    <w:rsid w:val="009B6B29"/>
    <w:rsid w:val="009E3355"/>
    <w:rsid w:val="009F7FB7"/>
    <w:rsid w:val="00A26D79"/>
    <w:rsid w:val="00A52598"/>
    <w:rsid w:val="00A662F8"/>
    <w:rsid w:val="00AC27D9"/>
    <w:rsid w:val="00AF6639"/>
    <w:rsid w:val="00B07843"/>
    <w:rsid w:val="00B53C37"/>
    <w:rsid w:val="00B85624"/>
    <w:rsid w:val="00B905C0"/>
    <w:rsid w:val="00BC4C4D"/>
    <w:rsid w:val="00C0068F"/>
    <w:rsid w:val="00C0265D"/>
    <w:rsid w:val="00C43315"/>
    <w:rsid w:val="00C70AF8"/>
    <w:rsid w:val="00CC22F4"/>
    <w:rsid w:val="00CF3E05"/>
    <w:rsid w:val="00D57402"/>
    <w:rsid w:val="00D83FB4"/>
    <w:rsid w:val="00DB3FEC"/>
    <w:rsid w:val="00DF18B0"/>
    <w:rsid w:val="00DF4CC4"/>
    <w:rsid w:val="00E0388F"/>
    <w:rsid w:val="00E60B0F"/>
    <w:rsid w:val="00E630D4"/>
    <w:rsid w:val="00E8203D"/>
    <w:rsid w:val="00EC0003"/>
    <w:rsid w:val="00EF6735"/>
    <w:rsid w:val="00F14ECB"/>
    <w:rsid w:val="00F15B21"/>
    <w:rsid w:val="00F73580"/>
    <w:rsid w:val="00F86399"/>
    <w:rsid w:val="00FF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9B8AC5D5-ABAB-464D-83D3-550D459AF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562531619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2019-11-04T16:13:09+00:00</SDDocDate>
    <elnewpapaerdate xmlns="276fb107-33e2-4c3f-bae8-9cd5efb2baae" xsi:nil="true"/>
    <SDHebDate xmlns="276fb107-33e2-4c3f-bae8-9cd5efb2baae">ו' בחשון,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8E90BCD0-B973-4D1B-9515-FEC3819EF8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769A49-09BB-47FA-A13F-9469C17798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314</Words>
  <Characters>1573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חווד יחיד בארילט - מנבט - 2020.docx.</vt:lpstr>
      <vt:lpstr/>
    </vt:vector>
  </TitlesOfParts>
  <Company/>
  <LinksUpToDate>false</LinksUpToDate>
  <CharactersWithSpaces>1884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חווד יחיד בארילט - מנבט - 2020.docx.</dc:title>
  <dc:creator>Marina Paz</dc:creator>
  <cp:lastModifiedBy>אתי מלאייב</cp:lastModifiedBy>
  <cp:revision>2</cp:revision>
  <cp:lastPrinted>2019-11-04T16:06:00Z</cp:lastPrinted>
  <dcterms:created xsi:type="dcterms:W3CDTF">2021-10-11T08:26:00Z</dcterms:created>
  <dcterms:modified xsi:type="dcterms:W3CDTF">2021-10-11T08:26:00Z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